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1900"/>
        <w:gridCol w:w="2500"/>
      </w:tblGrid>
      <w:tr w:rsidR="00F8354F" w:rsidTr="00D72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50"/>
        </w:trPr>
        <w:tc>
          <w:tcPr>
            <w:tcW w:w="4132" w:type="pct"/>
            <w:tcBorders>
              <w:bottom w:val="single" w:sz="8" w:space="0" w:color="BFBFBF" w:themeColor="background1" w:themeShade="BF"/>
            </w:tcBorders>
          </w:tcPr>
          <w:p w:rsidR="00F8354F" w:rsidRPr="00B82A1E" w:rsidRDefault="00CB63E3" w:rsidP="00CB63E3">
            <w:pPr>
              <w:pStyle w:val="Month"/>
              <w:spacing w:after="40"/>
              <w:jc w:val="left"/>
              <w:rPr>
                <w:color w:val="00B050"/>
                <w:sz w:val="56"/>
                <w:szCs w:val="56"/>
              </w:rPr>
            </w:pPr>
            <w:r w:rsidRPr="00B82A1E">
              <w:rPr>
                <w:color w:val="00B050"/>
                <w:sz w:val="56"/>
                <w:szCs w:val="56"/>
              </w:rPr>
              <w:t xml:space="preserve">UUCWC COUNTDOWN TO THE HOLIDAYS HOLHOLIDAYS </w:t>
            </w:r>
          </w:p>
        </w:tc>
        <w:tc>
          <w:tcPr>
            <w:tcW w:w="86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:rsidR="00F8354F" w:rsidRPr="00D7203B" w:rsidRDefault="00CB63E3" w:rsidP="00CB63E3">
            <w:pPr>
              <w:pStyle w:val="Year"/>
              <w:spacing w:after="40"/>
              <w:jc w:val="left"/>
              <w:rPr>
                <w:sz w:val="52"/>
                <w:szCs w:val="52"/>
              </w:rPr>
            </w:pPr>
            <w:r w:rsidRPr="00B82A1E">
              <w:rPr>
                <w:color w:val="00B050"/>
                <w:sz w:val="52"/>
                <w:szCs w:val="52"/>
              </w:rPr>
              <w:t>Dec 2022</w:t>
            </w:r>
          </w:p>
        </w:tc>
      </w:tr>
      <w:tr w:rsidR="00F8354F" w:rsidTr="00D7203B">
        <w:trPr>
          <w:trHeight w:val="60"/>
        </w:trPr>
        <w:tc>
          <w:tcPr>
            <w:tcW w:w="4132" w:type="pct"/>
            <w:tcBorders>
              <w:top w:val="single" w:sz="8" w:space="0" w:color="BFBFBF" w:themeColor="background1" w:themeShade="BF"/>
              <w:bottom w:val="nil"/>
            </w:tcBorders>
          </w:tcPr>
          <w:p w:rsidR="00F8354F" w:rsidRDefault="00F8354F">
            <w:pPr>
              <w:pStyle w:val="NoSpacing"/>
            </w:pP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:rsidR="00F8354F" w:rsidRDefault="00F8354F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269"/>
        <w:gridCol w:w="2139"/>
        <w:gridCol w:w="1997"/>
        <w:gridCol w:w="1997"/>
        <w:gridCol w:w="1997"/>
        <w:gridCol w:w="1997"/>
        <w:gridCol w:w="1994"/>
      </w:tblGrid>
      <w:tr w:rsidR="00D7203B" w:rsidTr="006A1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778867687"/>
            <w:placeholder>
              <w:docPart w:val="538341048D0340E8BE4C96E29C445D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88" w:type="pct"/>
                <w:tcBorders>
                  <w:bottom w:val="single" w:sz="4" w:space="0" w:color="BFBFBF" w:themeColor="background1" w:themeShade="BF"/>
                </w:tcBorders>
                <w:shd w:val="clear" w:color="auto" w:fill="595959" w:themeFill="text1" w:themeFillTint="A6"/>
              </w:tcPr>
              <w:p w:rsidR="00F8354F" w:rsidRDefault="00804FC2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743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8354F" w:rsidRDefault="00490158">
            <w:pPr>
              <w:pStyle w:val="Days"/>
            </w:pPr>
            <w:sdt>
              <w:sdtPr>
                <w:id w:val="-1020851123"/>
                <w:placeholder>
                  <w:docPart w:val="968FA11443B64606962C787337250457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Monday</w:t>
                </w:r>
              </w:sdtContent>
            </w:sdt>
          </w:p>
        </w:tc>
        <w:tc>
          <w:tcPr>
            <w:tcW w:w="69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8354F" w:rsidRDefault="00490158">
            <w:pPr>
              <w:pStyle w:val="Days"/>
            </w:pPr>
            <w:sdt>
              <w:sdtPr>
                <w:id w:val="1121034790"/>
                <w:placeholder>
                  <w:docPart w:val="5736F5569F5346F6BF0E0CACAA2D2429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Tuesday</w:t>
                </w:r>
              </w:sdtContent>
            </w:sdt>
          </w:p>
        </w:tc>
        <w:tc>
          <w:tcPr>
            <w:tcW w:w="69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8354F" w:rsidRDefault="00490158">
            <w:pPr>
              <w:pStyle w:val="Days"/>
            </w:pPr>
            <w:sdt>
              <w:sdtPr>
                <w:id w:val="-328132386"/>
                <w:placeholder>
                  <w:docPart w:val="DA1C202F4CCF4D36B80DE71089ED344D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Wednesday</w:t>
                </w:r>
              </w:sdtContent>
            </w:sdt>
          </w:p>
        </w:tc>
        <w:tc>
          <w:tcPr>
            <w:tcW w:w="69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8354F" w:rsidRDefault="00490158">
            <w:pPr>
              <w:pStyle w:val="Days"/>
            </w:pPr>
            <w:sdt>
              <w:sdtPr>
                <w:id w:val="1241452743"/>
                <w:placeholder>
                  <w:docPart w:val="F1D8998694D24098AE4A9C88853CE12C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Thursday</w:t>
                </w:r>
              </w:sdtContent>
            </w:sdt>
          </w:p>
        </w:tc>
        <w:tc>
          <w:tcPr>
            <w:tcW w:w="69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8354F" w:rsidRDefault="00490158">
            <w:pPr>
              <w:pStyle w:val="Days"/>
            </w:pPr>
            <w:sdt>
              <w:sdtPr>
                <w:id w:val="-65336403"/>
                <w:placeholder>
                  <w:docPart w:val="BA133A6396194C74AD35CB081C7AB784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Friday</w:t>
                </w:r>
              </w:sdtContent>
            </w:sdt>
          </w:p>
        </w:tc>
        <w:tc>
          <w:tcPr>
            <w:tcW w:w="695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:rsidR="00F8354F" w:rsidRDefault="00490158">
            <w:pPr>
              <w:pStyle w:val="Days"/>
            </w:pPr>
            <w:sdt>
              <w:sdtPr>
                <w:id w:val="825547652"/>
                <w:placeholder>
                  <w:docPart w:val="A2C6E28648D14955AD0C7253478DAB6A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Saturday</w:t>
                </w:r>
              </w:sdtContent>
            </w:sdt>
          </w:p>
        </w:tc>
      </w:tr>
      <w:tr w:rsidR="005B076B" w:rsidTr="006A1341">
        <w:tc>
          <w:tcPr>
            <w:tcW w:w="788" w:type="pct"/>
            <w:tcBorders>
              <w:bottom w:val="nil"/>
            </w:tcBorders>
          </w:tcPr>
          <w:p w:rsidR="005B076B" w:rsidRDefault="00B648B3" w:rsidP="00DF450B">
            <w:pPr>
              <w:pStyle w:val="Dates"/>
              <w:spacing w:before="0" w:after="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743" w:type="pct"/>
            <w:tcBorders>
              <w:bottom w:val="nil"/>
            </w:tcBorders>
          </w:tcPr>
          <w:p w:rsidR="005B076B" w:rsidRDefault="00B648B3" w:rsidP="00DF450B">
            <w:pPr>
              <w:pStyle w:val="Dates"/>
              <w:spacing w:before="0" w:after="0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Default="00B648B3" w:rsidP="00DF450B">
            <w:pPr>
              <w:pStyle w:val="Dates"/>
              <w:spacing w:before="0" w:after="0"/>
              <w:rPr>
                <w:noProof/>
              </w:rPr>
            </w:pPr>
            <w:r>
              <w:t xml:space="preserve"> </w:t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=C6+1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14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=D6+1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15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=E6+1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16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5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=F6+1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17</w:t>
            </w:r>
            <w:r w:rsidRPr="00B648B3">
              <w:rPr>
                <w:b/>
              </w:rPr>
              <w:fldChar w:fldCharType="end"/>
            </w:r>
          </w:p>
        </w:tc>
      </w:tr>
      <w:tr w:rsidR="005B076B" w:rsidTr="006A1341">
        <w:trPr>
          <w:trHeight w:hRule="exact" w:val="1818"/>
        </w:trPr>
        <w:tc>
          <w:tcPr>
            <w:tcW w:w="788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7653DA">
            <w:r>
              <w:br/>
            </w:r>
          </w:p>
        </w:tc>
        <w:tc>
          <w:tcPr>
            <w:tcW w:w="743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7653DA"/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B648B3" w:rsidP="007653DA">
            <w:r w:rsidRPr="007D4876">
              <w:rPr>
                <w:noProof/>
                <w:sz w:val="52"/>
                <w:szCs w:val="52"/>
              </w:rPr>
              <w:drawing>
                <wp:anchor distT="0" distB="0" distL="114300" distR="114300" simplePos="0" relativeHeight="251800576" behindDoc="0" locked="0" layoutInCell="1" hidden="0" allowOverlap="1" wp14:anchorId="0886F969" wp14:editId="3D1AD8B5">
                  <wp:simplePos x="0" y="0"/>
                  <wp:positionH relativeFrom="page">
                    <wp:posOffset>212090</wp:posOffset>
                  </wp:positionH>
                  <wp:positionV relativeFrom="paragraph">
                    <wp:posOffset>247015</wp:posOffset>
                  </wp:positionV>
                  <wp:extent cx="890270" cy="438150"/>
                  <wp:effectExtent l="0" t="0" r="5080" b="0"/>
                  <wp:wrapNone/>
                  <wp:docPr id="1" name="image16.png" descr="png christmas poinsettia clipart 20 free Clipart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png christmas poinsettia clipart 20 free Cliparts ..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7653DA">
            <w:r>
              <w:rPr>
                <w:rFonts w:ascii="Calibri" w:eastAsia="Calibri" w:hAnsi="Calibri" w:cs="Calibri"/>
                <w:sz w:val="20"/>
                <w:szCs w:val="20"/>
              </w:rPr>
              <w:t xml:space="preserve">Bring new hats, mittens, gloves to UUCWC to donate to our </w:t>
            </w:r>
            <w:hyperlink r:id="rId9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HomeFront Mitten Tree.</w:t>
              </w:r>
            </w:hyperlink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Light a chalice or candle before dinner. Share a Joy or Sorrow.</w:t>
            </w:r>
          </w:p>
          <w:p w:rsidR="005B076B" w:rsidRDefault="005B076B" w:rsidP="007653DA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hidden="0" allowOverlap="1" wp14:anchorId="02BF29D7" wp14:editId="7AB4D214">
                  <wp:simplePos x="0" y="0"/>
                  <wp:positionH relativeFrom="column">
                    <wp:posOffset>320420</wp:posOffset>
                  </wp:positionH>
                  <wp:positionV relativeFrom="paragraph">
                    <wp:posOffset>91440</wp:posOffset>
                  </wp:positionV>
                  <wp:extent cx="284480" cy="266700"/>
                  <wp:effectExtent l="0" t="0" r="0" b="0"/>
                  <wp:wrapSquare wrapText="bothSides" distT="0" distB="0" distL="114300" distR="114300"/>
                  <wp:docPr id="10" name="image6.jpg" descr="Our Symbol: The Flaming Chalice - First Parish in Conco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Our Symbol: The Flaming Chalice - First Parish in Concor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hidden="0" allowOverlap="1" wp14:anchorId="5175AFC1" wp14:editId="2AE452BC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66675</wp:posOffset>
                  </wp:positionV>
                  <wp:extent cx="285750" cy="361950"/>
                  <wp:effectExtent l="0" t="0" r="0" b="0"/>
                  <wp:wrapSquare wrapText="bothSides" distT="0" distB="0" distL="114300" distR="114300"/>
                  <wp:docPr id="11" name="image8.jpg" descr="Heart Gift Tag | Blank Tag for Gifts, Favours and Name Mark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eart Gift Tag | Blank Tag for Gifts, Favours and Name Marker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Grateful for our UUCWC community? Give an </w:t>
            </w:r>
            <w:hyperlink r:id="rId12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End of Year Gift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 xml:space="preserve"> in celebration of UUCWC.</w:t>
            </w:r>
          </w:p>
          <w:p w:rsidR="005B076B" w:rsidRDefault="005B076B" w:rsidP="007653DA"/>
        </w:tc>
        <w:tc>
          <w:tcPr>
            <w:tcW w:w="695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hidden="0" allowOverlap="1" wp14:anchorId="7A023386" wp14:editId="417F9789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229235</wp:posOffset>
                  </wp:positionV>
                  <wp:extent cx="371475" cy="485775"/>
                  <wp:effectExtent l="0" t="0" r="9525" b="9525"/>
                  <wp:wrapSquare wrapText="bothSides" distT="0" distB="0" distL="114300" distR="114300"/>
                  <wp:docPr id="12" name="image11.jpg" descr="A Boat Against the Current: Quote of the Day (Mary Oliver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A Boat Against the Current: Quote of the Day (Mary Oliver ...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>Look up Mary Oliver, Naomi Shihab Nye, or Richard Blanco poems on the Internet.</w:t>
            </w:r>
          </w:p>
          <w:p w:rsidR="005B076B" w:rsidRDefault="005B076B" w:rsidP="007653DA"/>
        </w:tc>
      </w:tr>
      <w:tr w:rsidR="005B076B" w:rsidTr="006A1341">
        <w:trPr>
          <w:trHeight w:val="260"/>
        </w:trPr>
        <w:tc>
          <w:tcPr>
            <w:tcW w:w="788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=G6+1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18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743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=A8+1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19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=B8+1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20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=C8+1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21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22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=E8+1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23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5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=F8+1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24</w:t>
            </w:r>
            <w:r w:rsidRPr="00B648B3">
              <w:rPr>
                <w:b/>
              </w:rPr>
              <w:fldChar w:fldCharType="end"/>
            </w:r>
          </w:p>
        </w:tc>
      </w:tr>
      <w:tr w:rsidR="005B076B" w:rsidTr="006A1341">
        <w:trPr>
          <w:trHeight w:hRule="exact" w:val="1800"/>
        </w:trPr>
        <w:tc>
          <w:tcPr>
            <w:tcW w:w="788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5B076B" w:rsidP="005B076B">
            <w:pPr>
              <w:spacing w:after="0"/>
              <w:ind w:left="36"/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hidden="0" allowOverlap="1" wp14:anchorId="7EC9B29F" wp14:editId="1AD66F9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81280</wp:posOffset>
                  </wp:positionV>
                  <wp:extent cx="228600" cy="219075"/>
                  <wp:effectExtent l="0" t="0" r="0" b="9525"/>
                  <wp:wrapSquare wrapText="bothSides" distT="0" distB="0" distL="114300" distR="114300"/>
                  <wp:docPr id="13" name="image5.jpg" descr="Menorah Image Clipart | Free download on ClipArtMa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Menorah Image Clipart | Free download on ClipArtMa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5" w:history="1">
              <w:r w:rsidR="003720F1"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 xml:space="preserve">Soprano </w:t>
              </w:r>
              <w:proofErr w:type="spellStart"/>
              <w:r w:rsidR="003720F1"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>Megnot</w:t>
              </w:r>
              <w:proofErr w:type="spellEnd"/>
              <w:r w:rsidR="003720F1"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 xml:space="preserve"> </w:t>
              </w:r>
              <w:proofErr w:type="spellStart"/>
              <w:r w:rsidR="003720F1"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>Toggia</w:t>
              </w:r>
              <w:proofErr w:type="spellEnd"/>
              <w:r w:rsidR="003720F1"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 xml:space="preserve"> sings</w:t>
              </w:r>
            </w:hyperlink>
            <w:r w:rsidR="003720F1" w:rsidRPr="00135177">
              <w:rPr>
                <w:rFonts w:ascii="Calibri" w:eastAsia="Calibri" w:hAnsi="Calibri" w:cs="Calibri"/>
                <w:color w:val="0070C0"/>
                <w:sz w:val="20"/>
                <w:szCs w:val="20"/>
              </w:rPr>
              <w:t xml:space="preserve"> at </w:t>
            </w:r>
            <w:r w:rsidR="003720F1">
              <w:rPr>
                <w:rFonts w:ascii="Calibri" w:eastAsia="Calibri" w:hAnsi="Calibri" w:cs="Calibri"/>
                <w:sz w:val="20"/>
                <w:szCs w:val="20"/>
              </w:rPr>
              <w:t xml:space="preserve">our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service</w:t>
            </w:r>
            <w:r w:rsidR="003720F1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16" w:history="1">
              <w:r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>Bake Sale</w:t>
              </w:r>
            </w:hyperlink>
            <w:r w:rsidR="003720F1">
              <w:rPr>
                <w:rFonts w:ascii="Calibri" w:eastAsia="Calibri" w:hAnsi="Calibri" w:cs="Calibri"/>
                <w:sz w:val="20"/>
                <w:szCs w:val="20"/>
              </w:rPr>
              <w:t xml:space="preserve"> &amp; Boutique after services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. Light the first candle in the Menorah tonight. “Happy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Hannukah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!”</w:t>
            </w:r>
          </w:p>
        </w:tc>
        <w:tc>
          <w:tcPr>
            <w:tcW w:w="74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5B076B" w:rsidP="001B3158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Reach out to someone from UUCWC you haven’t spoken to in a while! </w:t>
            </w: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hidden="0" allowOverlap="1" wp14:anchorId="5CB943AB" wp14:editId="4A65EC62">
                  <wp:simplePos x="0" y="0"/>
                  <wp:positionH relativeFrom="column">
                    <wp:posOffset>5081</wp:posOffset>
                  </wp:positionH>
                  <wp:positionV relativeFrom="paragraph">
                    <wp:posOffset>59055</wp:posOffset>
                  </wp:positionV>
                  <wp:extent cx="257175" cy="323850"/>
                  <wp:effectExtent l="0" t="0" r="0" b="0"/>
                  <wp:wrapSquare wrapText="bothSides" distT="0" distB="0" distL="114300" distR="114300"/>
                  <wp:docPr id="14" name="image13.jpg" descr="Nonprofit Technology News for August 2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Nonprofit Technology News for August 2013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Invite a friend or neighbor to </w:t>
            </w:r>
            <w:hyperlink r:id="rId18">
              <w:r w:rsidRPr="00F11C9E">
                <w:rPr>
                  <w:rFonts w:ascii="Calibri" w:eastAsia="Calibri" w:hAnsi="Calibri" w:cs="Calibri"/>
                  <w:color w:val="0070C0"/>
                  <w:sz w:val="20"/>
                  <w:szCs w:val="20"/>
                  <w:u w:val="single"/>
                </w:rPr>
                <w:t xml:space="preserve">UUCWC’s </w:t>
              </w:r>
            </w:hyperlink>
            <w:hyperlink r:id="rId19">
              <w:r w:rsidRPr="00F11C9E">
                <w:rPr>
                  <w:rFonts w:ascii="Calibri" w:eastAsia="Calibri" w:hAnsi="Calibri" w:cs="Calibri"/>
                  <w:color w:val="0070C0"/>
                  <w:sz w:val="20"/>
                  <w:szCs w:val="20"/>
                  <w:u w:val="single"/>
                </w:rPr>
                <w:t>Christmas Eve service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5B076B" w:rsidRDefault="005B076B" w:rsidP="001B3158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hidden="0" allowOverlap="1" wp14:anchorId="4F472A9E" wp14:editId="783ACA95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29210</wp:posOffset>
                  </wp:positionV>
                  <wp:extent cx="473075" cy="333375"/>
                  <wp:effectExtent l="0" t="0" r="3175" b="9525"/>
                  <wp:wrapSquare wrapText="bothSides" distT="0" distB="0" distL="114300" distR="114300"/>
                  <wp:docPr id="15" name="image26.png" descr="Christmas Bells, The Meaning of Christmas Bell Sound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hristmas Bells, The Meaning of Christmas Bell Sound ...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F11C9E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hidden="0" allowOverlap="1" wp14:anchorId="36AA3B17" wp14:editId="3BA9BE6B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671195</wp:posOffset>
                  </wp:positionV>
                  <wp:extent cx="327025" cy="367030"/>
                  <wp:effectExtent l="0" t="0" r="0" b="0"/>
                  <wp:wrapSquare wrapText="bothSides" distT="0" distB="0" distL="114300" distR="114300"/>
                  <wp:docPr id="16" name="image23.png" descr="Burning Candle Clipart – 101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Burning Candle Clipart – 101 Clip Art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67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Join Rev. Kim for a </w:t>
            </w:r>
            <w:hyperlink r:id="rId22" w:history="1">
              <w:r w:rsidRPr="00F11C9E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>Blue Christmas service</w:t>
              </w:r>
            </w:hyperlink>
            <w:r w:rsidRPr="00F11C9E">
              <w:rPr>
                <w:rFonts w:ascii="Calibri" w:eastAsia="Calibri" w:hAnsi="Calibri" w:cs="Calibri"/>
                <w:color w:val="0070C0"/>
                <w:sz w:val="20"/>
                <w:szCs w:val="20"/>
              </w:rPr>
              <w:t xml:space="preserve"> at 7:30</w:t>
            </w:r>
            <w:proofErr w:type="gramStart"/>
            <w:r w:rsidRPr="00F11C9E">
              <w:rPr>
                <w:rFonts w:ascii="Calibri" w:eastAsia="Calibri" w:hAnsi="Calibri" w:cs="Calibri"/>
                <w:color w:val="0070C0"/>
                <w:sz w:val="20"/>
                <w:szCs w:val="20"/>
              </w:rPr>
              <w:t xml:space="preserve">pm  </w:t>
            </w:r>
            <w:r w:rsidR="005B076B">
              <w:rPr>
                <w:rFonts w:ascii="Calibri" w:eastAsia="Calibri" w:hAnsi="Calibri" w:cs="Calibri"/>
                <w:sz w:val="20"/>
                <w:szCs w:val="20"/>
              </w:rPr>
              <w:t>Light</w:t>
            </w:r>
            <w:proofErr w:type="gramEnd"/>
            <w:r w:rsidR="005B076B">
              <w:rPr>
                <w:rFonts w:ascii="Calibri" w:eastAsia="Calibri" w:hAnsi="Calibri" w:cs="Calibri"/>
                <w:sz w:val="20"/>
                <w:szCs w:val="20"/>
              </w:rPr>
              <w:t xml:space="preserve"> a candle to observe the solstice. </w:t>
            </w:r>
          </w:p>
          <w:p w:rsidR="005B076B" w:rsidRDefault="005B076B" w:rsidP="005B076B">
            <w:pPr>
              <w:spacing w:after="0"/>
              <w:ind w:left="36"/>
            </w:pP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F11C9E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Holiday Sweater Selfie:  post a picture of yourself in earnest or ironic holiday attire on the </w:t>
            </w:r>
            <w:hyperlink r:id="rId23" w:history="1">
              <w:r w:rsidRPr="00F11C9E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>Community Building Facebook page.</w:t>
              </w:r>
            </w:hyperlink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hidden="0" allowOverlap="1" wp14:anchorId="2CF536D9" wp14:editId="5645E21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0</wp:posOffset>
                  </wp:positionV>
                  <wp:extent cx="380436" cy="282470"/>
                  <wp:effectExtent l="0" t="0" r="0" b="0"/>
                  <wp:wrapSquare wrapText="bothSides" distT="0" distB="0" distL="114300" distR="114300"/>
                  <wp:docPr id="17" name="image18.png" descr="Night clipart 20 free Cliparts | Download images on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Night clipart 20 free Cliparts | Download images on ...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36" cy="282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>Go outside alone. Take five breaths. Send loving kindness to our congregation and to someone in need.</w:t>
            </w:r>
          </w:p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B076B" w:rsidRDefault="005B076B" w:rsidP="005B076B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B076B" w:rsidRDefault="005B076B" w:rsidP="001B3158"/>
        </w:tc>
        <w:tc>
          <w:tcPr>
            <w:tcW w:w="6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Join us for </w:t>
            </w:r>
            <w:hyperlink r:id="rId25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 xml:space="preserve">Christmas Eve </w:t>
              </w:r>
            </w:hyperlink>
            <w:hyperlink r:id="rId26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Service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 8pm. </w:t>
            </w:r>
          </w:p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If joining online, don’t forget to get your candles ready.</w:t>
            </w:r>
          </w:p>
          <w:p w:rsidR="005B076B" w:rsidRDefault="005B076B" w:rsidP="001B3158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157D4" w:rsidTr="006A1341">
        <w:trPr>
          <w:trHeight w:val="20"/>
        </w:trPr>
        <w:tc>
          <w:tcPr>
            <w:tcW w:w="788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=G8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24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=G8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24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=G8+1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25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25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25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743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=A10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25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=A10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25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=A10+1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26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26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26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=B10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26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=B10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26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=B10+1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27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27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27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=C10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27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=C10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27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=C10+1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28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28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28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28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28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29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29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29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=E10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29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=E10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29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=E10+1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30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30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30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5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=F10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30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=F10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30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=F10+1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31</w:t>
            </w:r>
            <w:r w:rsidRPr="00B648B3">
              <w:rPr>
                <w:b/>
              </w:rPr>
              <w:fldChar w:fldCharType="end"/>
            </w:r>
          </w:p>
        </w:tc>
      </w:tr>
      <w:tr w:rsidR="006157D4" w:rsidTr="006A1341">
        <w:trPr>
          <w:trHeight w:hRule="exact" w:val="2097"/>
        </w:trPr>
        <w:tc>
          <w:tcPr>
            <w:tcW w:w="788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 w:rsidRPr="006A1341">
              <w:rPr>
                <w:b/>
                <w:noProof/>
                <w:color w:val="0070C0"/>
              </w:rPr>
              <w:drawing>
                <wp:anchor distT="0" distB="0" distL="114300" distR="114300" simplePos="0" relativeHeight="251809792" behindDoc="0" locked="0" layoutInCell="1" hidden="0" allowOverlap="1" wp14:anchorId="22AC86BD" wp14:editId="4FB9CF09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66040</wp:posOffset>
                  </wp:positionV>
                  <wp:extent cx="209550" cy="285750"/>
                  <wp:effectExtent l="0" t="0" r="0" b="0"/>
                  <wp:wrapSquare wrapText="bothSides" distT="0" distB="0" distL="114300" distR="114300"/>
                  <wp:docPr id="18" name="image25.png" descr="Consider This...No Tree This Year - LISTEN NOW Consider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Consider This...No Tree This Year - LISTEN NOW Consider ...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8" w:history="1">
              <w:r w:rsidRPr="006A134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>Christmas Service online only</w:t>
              </w:r>
            </w:hyperlink>
            <w:r w:rsidR="006A1341">
              <w:rPr>
                <w:rFonts w:ascii="Calibri" w:eastAsia="Calibri" w:hAnsi="Calibri" w:cs="Calibri"/>
                <w:b/>
                <w:color w:val="0070C0"/>
                <w:sz w:val="20"/>
                <w:szCs w:val="20"/>
              </w:rPr>
              <w:t xml:space="preserve">: </w:t>
            </w:r>
            <w:r w:rsidR="006A1341">
              <w:rPr>
                <w:rFonts w:ascii="Calibri" w:eastAsia="Calibri" w:hAnsi="Calibri" w:cs="Calibri"/>
                <w:sz w:val="20"/>
                <w:szCs w:val="20"/>
              </w:rPr>
              <w:t>Rev Kim joins U</w:t>
            </w:r>
            <w:r w:rsidR="006A1341" w:rsidRPr="006A1341">
              <w:rPr>
                <w:rFonts w:ascii="Calibri" w:eastAsia="Calibri" w:hAnsi="Calibri" w:cs="Calibri"/>
                <w:sz w:val="20"/>
                <w:szCs w:val="20"/>
              </w:rPr>
              <w:t>U ministers and congregations across the country sing hymns, share readings, and reflect</w:t>
            </w:r>
            <w:r w:rsidR="006A1341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="006A1341" w:rsidRPr="006A1341"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 w:rsidR="006A1341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6A1341" w:rsidRPr="006A1341">
              <w:rPr>
                <w:rFonts w:ascii="Calibri" w:eastAsia="Calibri" w:hAnsi="Calibri" w:cs="Calibri"/>
                <w:sz w:val="20"/>
                <w:szCs w:val="20"/>
              </w:rPr>
              <w:t xml:space="preserve"> of Christmas.</w:t>
            </w:r>
          </w:p>
          <w:p w:rsidR="005B076B" w:rsidRDefault="005B076B" w:rsidP="005B076B">
            <w:r>
              <w:rPr>
                <w:rFonts w:ascii="Calibri" w:eastAsia="Calibri" w:hAnsi="Calibri" w:cs="Calibri"/>
                <w:sz w:val="20"/>
                <w:szCs w:val="20"/>
              </w:rPr>
              <w:t xml:space="preserve">“Merry Christmas!” </w:t>
            </w:r>
          </w:p>
        </w:tc>
        <w:tc>
          <w:tcPr>
            <w:tcW w:w="743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Pr="00F11C9E" w:rsidRDefault="005B076B" w:rsidP="005B076B">
            <w:pPr>
              <w:rPr>
                <w:rFonts w:ascii="Calibri" w:hAnsi="Calibri" w:cs="Calibri"/>
                <w:sz w:val="20"/>
                <w:szCs w:val="20"/>
              </w:rPr>
            </w:pPr>
            <w:r w:rsidRPr="00F11C9E">
              <w:rPr>
                <w:rFonts w:ascii="Calibri" w:hAnsi="Calibri" w:cs="Calibri"/>
                <w:sz w:val="20"/>
                <w:szCs w:val="20"/>
              </w:rPr>
              <w:t>Your gift by Dec. 31</w:t>
            </w:r>
            <w:r w:rsidRPr="00F11C9E">
              <w:rPr>
                <w:rFonts w:ascii="Calibri" w:hAnsi="Calibri" w:cs="Calibri"/>
                <w:sz w:val="20"/>
                <w:szCs w:val="20"/>
                <w:vertAlign w:val="superscript"/>
              </w:rPr>
              <w:t>st</w:t>
            </w:r>
            <w:r w:rsidRPr="00F11C9E">
              <w:rPr>
                <w:rFonts w:ascii="Calibri" w:hAnsi="Calibri" w:cs="Calibri"/>
                <w:sz w:val="20"/>
                <w:szCs w:val="20"/>
              </w:rPr>
              <w:t xml:space="preserve"> of an </w:t>
            </w:r>
            <w:hyperlink r:id="rId29" w:history="1">
              <w:r w:rsidRPr="00F11C9E">
                <w:rPr>
                  <w:rStyle w:val="Hyperlink"/>
                  <w:rFonts w:ascii="Calibri" w:hAnsi="Calibri" w:cs="Calibri"/>
                  <w:color w:val="0070C0"/>
                  <w:sz w:val="20"/>
                  <w:szCs w:val="20"/>
                </w:rPr>
                <w:t>End of Year donation</w:t>
              </w:r>
            </w:hyperlink>
            <w:r w:rsidRPr="00F11C9E">
              <w:rPr>
                <w:rFonts w:ascii="Calibri" w:hAnsi="Calibri" w:cs="Calibri"/>
                <w:color w:val="0070C0"/>
                <w:sz w:val="20"/>
                <w:szCs w:val="20"/>
              </w:rPr>
              <w:t xml:space="preserve"> </w:t>
            </w:r>
            <w:r w:rsidRPr="00F11C9E">
              <w:rPr>
                <w:rFonts w:ascii="Calibri" w:hAnsi="Calibri" w:cs="Calibri"/>
                <w:sz w:val="20"/>
                <w:szCs w:val="20"/>
              </w:rPr>
              <w:t xml:space="preserve">supports UUCWC and may be a year-end tax deduction for 2022. </w:t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hidden="0" allowOverlap="1" wp14:anchorId="66C340D1" wp14:editId="6B9A871C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371475</wp:posOffset>
                  </wp:positionV>
                  <wp:extent cx="426720" cy="363855"/>
                  <wp:effectExtent l="0" t="0" r="0" b="0"/>
                  <wp:wrapSquare wrapText="bothSides" distT="0" distB="0" distL="114300" distR="114300"/>
                  <wp:docPr id="19" name="image3.jpg" descr="34 Printable Thank You Cards for All Purpose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34 Printable Thank You Cards for All Purposes ..."/>
                          <pic:cNvPicPr preferRelativeResize="0"/>
                        </pic:nvPicPr>
                        <pic:blipFill>
                          <a:blip r:embed="rId30"/>
                          <a:srcRect l="11921" t="29087" r="11669" b="5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363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Send a thank you note to a board, committee or ministry leader. </w:t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r>
              <w:rPr>
                <w:rFonts w:ascii="Calibri" w:eastAsia="Calibri" w:hAnsi="Calibri" w:cs="Calibri"/>
                <w:sz w:val="20"/>
                <w:szCs w:val="20"/>
              </w:rPr>
              <w:t xml:space="preserve">Create a Home Altar that honors the past &amp; sets intentions for the new year. Post a picture of it on the </w:t>
            </w:r>
            <w:hyperlink r:id="rId31">
              <w:proofErr w:type="spellStart"/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FaceBook</w:t>
              </w:r>
              <w:proofErr w:type="spellEnd"/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 xml:space="preserve"> Community Building page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hidden="0" allowOverlap="1" wp14:anchorId="36DBA14A" wp14:editId="22C75E8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781050</wp:posOffset>
                  </wp:positionV>
                  <wp:extent cx="426720" cy="426720"/>
                  <wp:effectExtent l="0" t="0" r="0" b="0"/>
                  <wp:wrapSquare wrapText="bothSides" distT="0" distB="0" distL="114300" distR="114300"/>
                  <wp:docPr id="20" name="image14.jpg" descr="Laptop Graphic Desktop Computer Clipart Icon | Just Fre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Laptop Graphic Desktop Computer Clipart Icon | Just Free ...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Visit the </w:t>
            </w:r>
            <w:hyperlink r:id="rId33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UUCWC website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find one new activity or committee to try in January.  </w:t>
            </w:r>
          </w:p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Thank yourself for five kind things you did in 2022.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hidden="0" allowOverlap="1" wp14:anchorId="689C5052" wp14:editId="4FC24F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672465</wp:posOffset>
                  </wp:positionV>
                  <wp:extent cx="286385" cy="258445"/>
                  <wp:effectExtent l="0" t="0" r="0" b="0"/>
                  <wp:wrapSquare wrapText="bothSides" distT="0" distB="0" distL="114300" distR="114300"/>
                  <wp:docPr id="21" name="image1.png" descr="TollyUpdate: love he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TollyUpdate: love heart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58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5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Write </w:t>
            </w:r>
            <w:r w:rsidR="00135177">
              <w:rPr>
                <w:rFonts w:ascii="Calibri" w:eastAsia="Calibri" w:hAnsi="Calibri" w:cs="Calibri"/>
                <w:sz w:val="20"/>
                <w:szCs w:val="20"/>
              </w:rPr>
              <w:t xml:space="preserve">yourself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 note about something you want to learn or do in the New Year. </w:t>
            </w:r>
          </w:p>
          <w:p w:rsidR="005B076B" w:rsidRDefault="005B076B" w:rsidP="005B076B"/>
        </w:tc>
      </w:tr>
      <w:tr w:rsidR="006157D4" w:rsidTr="006A1341">
        <w:trPr>
          <w:trHeight w:val="188"/>
        </w:trPr>
        <w:tc>
          <w:tcPr>
            <w:tcW w:w="788" w:type="pct"/>
            <w:tcBorders>
              <w:bottom w:val="nil"/>
            </w:tcBorders>
          </w:tcPr>
          <w:p w:rsidR="005B076B" w:rsidRPr="00B648B3" w:rsidRDefault="005B076B" w:rsidP="005B076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t xml:space="preserve">January </w: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MonthStart \@ dddd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Thursday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= "Thursday" 1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=D2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  <w:noProof/>
              </w:rPr>
              <w:instrText>2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&lt;&gt; 0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=D2+1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  <w:noProof/>
              </w:rPr>
              <w:instrText>3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  <w:noProof/>
              </w:rPr>
              <w:instrText>3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  <w:noProof/>
              </w:rPr>
              <w:t>1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743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  <w:tc>
          <w:tcPr>
            <w:tcW w:w="694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  <w:tc>
          <w:tcPr>
            <w:tcW w:w="694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  <w:tc>
          <w:tcPr>
            <w:tcW w:w="694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  <w:tc>
          <w:tcPr>
            <w:tcW w:w="694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  <w:tc>
          <w:tcPr>
            <w:tcW w:w="695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</w:tr>
      <w:tr w:rsidR="00B648B3" w:rsidTr="00490158">
        <w:trPr>
          <w:trHeight w:hRule="exact" w:val="2205"/>
        </w:trPr>
        <w:tc>
          <w:tcPr>
            <w:tcW w:w="788" w:type="pct"/>
            <w:tcBorders>
              <w:top w:val="nil"/>
              <w:bottom w:val="single" w:sz="4" w:space="0" w:color="BFBFBF" w:themeColor="background1" w:themeShade="BF"/>
            </w:tcBorders>
          </w:tcPr>
          <w:p w:rsidR="00B648B3" w:rsidRDefault="00490158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hyperlink r:id="rId35" w:history="1">
              <w:r w:rsidR="00B648B3" w:rsidRPr="0092505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 xml:space="preserve">New Year’s </w:t>
              </w:r>
              <w:r w:rsidR="00F11C9E" w:rsidRPr="0092505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 xml:space="preserve">Day </w:t>
              </w:r>
              <w:r w:rsidR="00B648B3" w:rsidRPr="0092505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>Service</w:t>
              </w:r>
              <w:r w:rsidR="00F11C9E" w:rsidRPr="0092505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 xml:space="preserve"> </w:t>
              </w:r>
              <w:r w:rsidR="00B648B3" w:rsidRPr="0092505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>Online Only</w:t>
              </w:r>
            </w:hyperlink>
            <w:r w:rsidR="00B648B3" w:rsidRPr="00925051">
              <w:rPr>
                <w:rFonts w:ascii="Calibri" w:eastAsia="Calibri" w:hAnsi="Calibri" w:cs="Calibri"/>
                <w:color w:val="0070C0"/>
                <w:sz w:val="20"/>
                <w:szCs w:val="20"/>
              </w:rPr>
              <w:t xml:space="preserve">. </w:t>
            </w:r>
            <w:r w:rsidR="00B648B3">
              <w:rPr>
                <w:rFonts w:ascii="Calibri" w:eastAsia="Calibri" w:hAnsi="Calibri" w:cs="Calibri"/>
                <w:sz w:val="20"/>
                <w:szCs w:val="20"/>
              </w:rPr>
              <w:t>Congregants from</w:t>
            </w:r>
            <w:r w:rsidR="00B648B3" w:rsidRPr="005B076B">
              <w:rPr>
                <w:rFonts w:ascii="Calibri" w:eastAsia="Calibri" w:hAnsi="Calibri" w:cs="Calibri"/>
                <w:sz w:val="20"/>
                <w:szCs w:val="20"/>
              </w:rPr>
              <w:t xml:space="preserve"> different generations reflect </w:t>
            </w:r>
            <w:proofErr w:type="gramStart"/>
            <w:r w:rsidR="00B648B3" w:rsidRPr="005B076B">
              <w:rPr>
                <w:rFonts w:ascii="Calibri" w:eastAsia="Calibri" w:hAnsi="Calibri" w:cs="Calibri"/>
                <w:sz w:val="20"/>
                <w:szCs w:val="20"/>
              </w:rPr>
              <w:t xml:space="preserve">on </w:t>
            </w:r>
            <w:r w:rsidR="006A134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A1341">
              <w:rPr>
                <w:rFonts w:ascii="Helvetica" w:hAnsi="Helvetica" w:cs="Helvetica"/>
                <w:color w:val="373839"/>
                <w:shd w:val="clear" w:color="auto" w:fill="FFFFFF"/>
              </w:rPr>
              <w:t>“</w:t>
            </w:r>
            <w:proofErr w:type="gramEnd"/>
            <w:r w:rsidR="006A1341">
              <w:rPr>
                <w:rFonts w:ascii="Helvetica" w:hAnsi="Helvetica" w:cs="Helvetica"/>
                <w:color w:val="373839"/>
                <w:shd w:val="clear" w:color="auto" w:fill="FFFFFF"/>
              </w:rPr>
              <w:t>What change did you experience or what mattered because you were somewhere at some point in time?”</w:t>
            </w:r>
          </w:p>
          <w:p w:rsidR="00B648B3" w:rsidRDefault="00B648B3" w:rsidP="005B076B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212" w:type="pct"/>
            <w:gridSpan w:val="6"/>
            <w:tcBorders>
              <w:top w:val="nil"/>
              <w:bottom w:val="single" w:sz="4" w:space="0" w:color="BFBFBF" w:themeColor="background1" w:themeShade="BF"/>
            </w:tcBorders>
          </w:tcPr>
          <w:p w:rsidR="00B82A1E" w:rsidRDefault="00B82A1E" w:rsidP="00B82A1E">
            <w:pPr>
              <w:spacing w:after="0"/>
              <w:ind w:left="36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 w:rsidR="00153F96">
              <w:rPr>
                <w:rFonts w:ascii="Calibri" w:eastAsia="Calibri" w:hAnsi="Calibri" w:cs="Calibri"/>
                <w:b/>
                <w:sz w:val="28"/>
                <w:szCs w:val="28"/>
              </w:rPr>
              <w:t>Coming</w:t>
            </w:r>
            <w:r w:rsidR="00B648B3" w:rsidRPr="00B82A1E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in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2023</w:t>
            </w:r>
            <w:r w:rsidR="00B648B3" w:rsidRPr="00B82A1E">
              <w:rPr>
                <w:rFonts w:ascii="Calibri" w:eastAsia="Calibri" w:hAnsi="Calibri" w:cs="Calibri"/>
                <w:b/>
                <w:sz w:val="28"/>
                <w:szCs w:val="28"/>
              </w:rPr>
              <w:t>:</w:t>
            </w:r>
          </w:p>
          <w:p w:rsidR="00135177" w:rsidRPr="00153F96" w:rsidRDefault="00135177" w:rsidP="00135177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hidden="0" allowOverlap="1" wp14:anchorId="15CFFE9D" wp14:editId="67679796">
                  <wp:simplePos x="0" y="0"/>
                  <wp:positionH relativeFrom="column">
                    <wp:posOffset>6312535</wp:posOffset>
                  </wp:positionH>
                  <wp:positionV relativeFrom="paragraph">
                    <wp:posOffset>123825</wp:posOffset>
                  </wp:positionV>
                  <wp:extent cx="788439" cy="460537"/>
                  <wp:effectExtent l="0" t="0" r="0" b="0"/>
                  <wp:wrapSquare wrapText="bothSides" distT="0" distB="0" distL="114300" distR="114300"/>
                  <wp:docPr id="22" name="image9.png" descr="Free New Years Clipart Pictures! Fireworks, champagne, signs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Free New Years Clipart Pictures! Fireworks, champagne, signs!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39" cy="460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hyperlink r:id="rId37" w:history="1">
              <w:r w:rsidR="00B648B3" w:rsidRPr="00925051">
                <w:rPr>
                  <w:rStyle w:val="Hyperlink"/>
                  <w:b/>
                  <w:color w:val="0070C0"/>
                </w:rPr>
                <w:t>Our Whole Lives</w:t>
              </w:r>
              <w:r w:rsidR="00153F96" w:rsidRPr="00925051">
                <w:rPr>
                  <w:rStyle w:val="Hyperlink"/>
                  <w:b/>
                  <w:color w:val="0070C0"/>
                </w:rPr>
                <w:t xml:space="preserve"> (OWL) </w:t>
              </w:r>
              <w:r w:rsidR="00925051" w:rsidRPr="00925051">
                <w:rPr>
                  <w:rStyle w:val="Hyperlink"/>
                  <w:b/>
                  <w:color w:val="0070C0"/>
                </w:rPr>
                <w:t>age appropriate sexuality</w:t>
              </w:r>
              <w:r w:rsidR="00814FFE" w:rsidRPr="00925051">
                <w:rPr>
                  <w:rStyle w:val="Hyperlink"/>
                  <w:b/>
                  <w:color w:val="0070C0"/>
                </w:rPr>
                <w:t xml:space="preserve"> education</w:t>
              </w:r>
            </w:hyperlink>
            <w:r w:rsidR="00814FFE" w:rsidRPr="00925051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>f</w:t>
            </w:r>
            <w:r w:rsidR="00B648B3" w:rsidRPr="00153F96">
              <w:rPr>
                <w:b/>
              </w:rPr>
              <w:t xml:space="preserve">or </w:t>
            </w:r>
            <w:r w:rsidR="00153F96" w:rsidRPr="00153F96">
              <w:rPr>
                <w:b/>
              </w:rPr>
              <w:t>grades</w:t>
            </w:r>
            <w:r w:rsidR="00153F96" w:rsidRPr="00153F96">
              <w:rPr>
                <w:b/>
                <w:bCs/>
              </w:rPr>
              <w:t xml:space="preserve"> 1-6, and 9-12</w:t>
            </w:r>
            <w:r w:rsidR="00153F96">
              <w:rPr>
                <w:b/>
                <w:bCs/>
              </w:rPr>
              <w:t xml:space="preserve"> begins </w:t>
            </w:r>
            <w:r>
              <w:rPr>
                <w:b/>
                <w:bCs/>
              </w:rPr>
              <w:t xml:space="preserve">2/5 </w:t>
            </w:r>
            <w:r w:rsidR="00153F96">
              <w:rPr>
                <w:b/>
                <w:bCs/>
              </w:rPr>
              <w:t>(</w:t>
            </w:r>
            <w:r>
              <w:rPr>
                <w:b/>
                <w:bCs/>
              </w:rPr>
              <w:t xml:space="preserve">grades </w:t>
            </w:r>
            <w:r w:rsidR="00153F96">
              <w:rPr>
                <w:b/>
                <w:bCs/>
              </w:rPr>
              <w:t>7-8 are in a year-long OWL program)</w:t>
            </w:r>
            <w:r>
              <w:rPr>
                <w:b/>
                <w:bCs/>
              </w:rPr>
              <w:t>; parent orientation in January</w:t>
            </w:r>
          </w:p>
          <w:p w:rsidR="00153F96" w:rsidRDefault="00153F96" w:rsidP="00B82A1E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</w:rPr>
            </w:pPr>
            <w:r w:rsidRPr="00153F96">
              <w:rPr>
                <w:b/>
                <w:i/>
              </w:rPr>
              <w:t>Path to Membership</w:t>
            </w:r>
            <w:r w:rsidRPr="00153F96">
              <w:rPr>
                <w:b/>
              </w:rPr>
              <w:t xml:space="preserve"> </w:t>
            </w:r>
            <w:r>
              <w:rPr>
                <w:b/>
              </w:rPr>
              <w:t xml:space="preserve">Spring </w:t>
            </w:r>
            <w:r w:rsidRPr="00153F96">
              <w:rPr>
                <w:b/>
              </w:rPr>
              <w:t>class</w:t>
            </w:r>
          </w:p>
          <w:p w:rsidR="00D7293C" w:rsidRDefault="00B4324F" w:rsidP="00B82A1E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</w:rPr>
            </w:pPr>
            <w:r>
              <w:rPr>
                <w:b/>
              </w:rPr>
              <w:t>New Adult Faith Engagement classes coming</w:t>
            </w:r>
          </w:p>
          <w:p w:rsidR="00B82A1E" w:rsidRDefault="00135177" w:rsidP="00135177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</w:rPr>
            </w:pPr>
            <w:r w:rsidRPr="00135177">
              <w:rPr>
                <w:b/>
              </w:rPr>
              <w:t>Continuation of our guest musician series &amp;</w:t>
            </w:r>
            <w:r>
              <w:rPr>
                <w:b/>
              </w:rPr>
              <w:t xml:space="preserve"> </w:t>
            </w:r>
            <w:r w:rsidRPr="00135177">
              <w:rPr>
                <w:b/>
              </w:rPr>
              <w:t>some exciting Sunday afternoon concerts</w:t>
            </w:r>
          </w:p>
          <w:p w:rsidR="00135177" w:rsidRPr="00135177" w:rsidRDefault="00135177" w:rsidP="00135177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</w:rPr>
            </w:pPr>
            <w:r>
              <w:rPr>
                <w:b/>
              </w:rPr>
              <w:t>Auction sermons, Lectio Divina and more from Rev. Kim</w:t>
            </w:r>
          </w:p>
          <w:p w:rsidR="00135177" w:rsidRPr="00135177" w:rsidRDefault="00135177" w:rsidP="00135177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35177">
              <w:rPr>
                <w:b/>
              </w:rPr>
              <w:t>News on our Capital Campaign project</w:t>
            </w:r>
          </w:p>
          <w:p w:rsidR="00135177" w:rsidRPr="00B82A1E" w:rsidRDefault="00135177" w:rsidP="00135177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135177">
              <w:rPr>
                <w:rFonts w:ascii="Calibri" w:eastAsia="Calibri" w:hAnsi="Calibri" w:cs="Calibri"/>
                <w:b/>
                <w:sz w:val="20"/>
                <w:szCs w:val="20"/>
              </w:rPr>
              <w:t>Auction, Pledge Drive, Child dedications and more!</w:t>
            </w:r>
            <w:bookmarkStart w:id="0" w:name="_GoBack"/>
            <w:bookmarkEnd w:id="0"/>
          </w:p>
        </w:tc>
      </w:tr>
      <w:tr w:rsidR="006A1341" w:rsidTr="006A1341">
        <w:trPr>
          <w:trHeight w:val="251"/>
        </w:trPr>
        <w:tc>
          <w:tcPr>
            <w:tcW w:w="5000" w:type="pct"/>
            <w:gridSpan w:val="7"/>
            <w:tcBorders>
              <w:top w:val="nil"/>
              <w:bottom w:val="single" w:sz="4" w:space="0" w:color="BFBFBF" w:themeColor="background1" w:themeShade="BF"/>
            </w:tcBorders>
          </w:tcPr>
          <w:p w:rsidR="006A1341" w:rsidRDefault="006A1341" w:rsidP="006A1341">
            <w:pPr>
              <w:pStyle w:val="Dates"/>
              <w:spacing w:before="0" w:after="0"/>
              <w:jc w:val="center"/>
            </w:pPr>
            <w:r>
              <w:rPr>
                <w:rFonts w:ascii="Calibri" w:eastAsia="Calibri" w:hAnsi="Calibri" w:cs="Calibri"/>
                <w:i/>
                <w:sz w:val="40"/>
                <w:szCs w:val="40"/>
              </w:rPr>
              <w:t xml:space="preserve">We invite you to another year of engagement as we  </w:t>
            </w:r>
            <w:r>
              <w:rPr>
                <w:rFonts w:ascii="Calibri" w:eastAsia="Calibri" w:hAnsi="Calibri" w:cs="Calibri"/>
                <w:i/>
                <w:sz w:val="40"/>
                <w:szCs w:val="40"/>
              </w:rPr>
              <w:br/>
            </w:r>
            <w:r w:rsidRPr="00B82A1E">
              <w:rPr>
                <w:rFonts w:ascii="Calibri" w:eastAsia="Calibri" w:hAnsi="Calibri" w:cs="Calibri"/>
                <w:b/>
                <w:i/>
                <w:sz w:val="40"/>
                <w:szCs w:val="40"/>
              </w:rPr>
              <w:t>Create Community, Celebrate Life, Change the World</w:t>
            </w:r>
          </w:p>
        </w:tc>
      </w:tr>
    </w:tbl>
    <w:p w:rsidR="00F8354F" w:rsidRDefault="00F8354F" w:rsidP="00490158">
      <w:pPr>
        <w:pStyle w:val="NoSpacing"/>
      </w:pPr>
    </w:p>
    <w:sectPr w:rsidR="00F8354F" w:rsidSect="000D741F">
      <w:pgSz w:w="15840" w:h="12240" w:orient="landscape" w:code="1"/>
      <w:pgMar w:top="360" w:right="720" w:bottom="45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474" w:rsidRDefault="00551474">
      <w:pPr>
        <w:spacing w:before="0" w:after="0"/>
      </w:pPr>
      <w:r>
        <w:separator/>
      </w:r>
    </w:p>
  </w:endnote>
  <w:endnote w:type="continuationSeparator" w:id="0">
    <w:p w:rsidR="00551474" w:rsidRDefault="0055147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474" w:rsidRDefault="00551474">
      <w:pPr>
        <w:spacing w:before="0" w:after="0"/>
      </w:pPr>
      <w:r>
        <w:separator/>
      </w:r>
    </w:p>
  </w:footnote>
  <w:footnote w:type="continuationSeparator" w:id="0">
    <w:p w:rsidR="00551474" w:rsidRDefault="0055147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960pt;height:785.25pt;visibility:visible;mso-wrap-style:square" o:bullet="t">
        <v:imagedata r:id="rId1" o:title=""/>
      </v:shape>
    </w:pict>
  </w:numPicBullet>
  <w:abstractNum w:abstractNumId="0" w15:restartNumberingAfterBreak="0">
    <w:nsid w:val="03DC3DCE"/>
    <w:multiLevelType w:val="hybridMultilevel"/>
    <w:tmpl w:val="889C7064"/>
    <w:lvl w:ilvl="0" w:tplc="325EA9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D642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70F7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EC6D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423D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CE4E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8C03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269F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6C06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5E0667"/>
    <w:multiLevelType w:val="hybridMultilevel"/>
    <w:tmpl w:val="85569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41772"/>
    <w:multiLevelType w:val="hybridMultilevel"/>
    <w:tmpl w:val="4C1659F4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2022"/>
    <w:docVar w:name="MonthStart" w:val="12/1/2022"/>
  </w:docVars>
  <w:rsids>
    <w:rsidRoot w:val="007653DA"/>
    <w:rsid w:val="00071DFA"/>
    <w:rsid w:val="000958A4"/>
    <w:rsid w:val="000D741F"/>
    <w:rsid w:val="00135177"/>
    <w:rsid w:val="00153F96"/>
    <w:rsid w:val="001B2F6D"/>
    <w:rsid w:val="001B3158"/>
    <w:rsid w:val="00262469"/>
    <w:rsid w:val="00342FAE"/>
    <w:rsid w:val="003720F1"/>
    <w:rsid w:val="003B46B4"/>
    <w:rsid w:val="00490158"/>
    <w:rsid w:val="00532D2F"/>
    <w:rsid w:val="00551474"/>
    <w:rsid w:val="005B076B"/>
    <w:rsid w:val="006157D4"/>
    <w:rsid w:val="006A1341"/>
    <w:rsid w:val="007653DA"/>
    <w:rsid w:val="007F20A4"/>
    <w:rsid w:val="007F7A5D"/>
    <w:rsid w:val="00804FC2"/>
    <w:rsid w:val="00814FFE"/>
    <w:rsid w:val="00925051"/>
    <w:rsid w:val="00A03BF5"/>
    <w:rsid w:val="00B4324F"/>
    <w:rsid w:val="00B648B3"/>
    <w:rsid w:val="00B82A1E"/>
    <w:rsid w:val="00B936C4"/>
    <w:rsid w:val="00BE55EB"/>
    <w:rsid w:val="00CA55EB"/>
    <w:rsid w:val="00CB63E3"/>
    <w:rsid w:val="00CF6F4A"/>
    <w:rsid w:val="00D7203B"/>
    <w:rsid w:val="00D7293C"/>
    <w:rsid w:val="00DF450B"/>
    <w:rsid w:val="00E6043F"/>
    <w:rsid w:val="00EA11E4"/>
    <w:rsid w:val="00EA45F5"/>
    <w:rsid w:val="00F11C9E"/>
    <w:rsid w:val="00F744C6"/>
    <w:rsid w:val="00F8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84352A"/>
  <w15:docId w15:val="{C169E6D5-E79C-4B45-81E0-C6367D84E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13"/>
    <w:unhideWhenUsed/>
    <w:qFormat/>
    <w:rsid w:val="00B82A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53F96"/>
    <w:rPr>
      <w:b/>
      <w:bCs/>
    </w:rPr>
  </w:style>
  <w:style w:type="character" w:styleId="Hyperlink">
    <w:name w:val="Hyperlink"/>
    <w:basedOn w:val="DefaultParagraphFont"/>
    <w:uiPriority w:val="99"/>
    <w:unhideWhenUsed/>
    <w:rsid w:val="00F11C9E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bit.ly/2L1d9dz" TargetMode="External"/><Relationship Id="rId26" Type="http://schemas.openxmlformats.org/officeDocument/2006/relationships/hyperlink" Target="https://bit.ly/2L1d9dz" TargetMode="External"/><Relationship Id="rId39" Type="http://schemas.openxmlformats.org/officeDocument/2006/relationships/glossaryDocument" Target="glossary/document.xml"/><Relationship Id="rId21" Type="http://schemas.openxmlformats.org/officeDocument/2006/relationships/image" Target="media/image9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www.uucwc.org/giving/holiday-house-gift-uucwcs-year-end-appeal/" TargetMode="External"/><Relationship Id="rId17" Type="http://schemas.openxmlformats.org/officeDocument/2006/relationships/image" Target="media/image7.jpg"/><Relationship Id="rId25" Type="http://schemas.openxmlformats.org/officeDocument/2006/relationships/hyperlink" Target="https://bit.ly/2L1d9dz" TargetMode="External"/><Relationship Id="rId33" Type="http://schemas.openxmlformats.org/officeDocument/2006/relationships/hyperlink" Target="https://www.uucwc.org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signupgenius.com/go/4090f4faaaf2da64-bake3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uucwc.org/giving/holiday-house-gift-uucwcs-year-end-appea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0.png"/><Relationship Id="rId32" Type="http://schemas.openxmlformats.org/officeDocument/2006/relationships/image" Target="media/image13.jpg"/><Relationship Id="rId37" Type="http://schemas.openxmlformats.org/officeDocument/2006/relationships/hyperlink" Target="https://www.uucwc.org/learning/childrens-religious-education/owl-our-whole-lives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uucwc.org/megnot-toggia-at-services-on-sunday-12-18/" TargetMode="External"/><Relationship Id="rId23" Type="http://schemas.openxmlformats.org/officeDocument/2006/relationships/hyperlink" Target="https://www.facebook.com/groups/607364652623971" TargetMode="External"/><Relationship Id="rId28" Type="http://schemas.openxmlformats.org/officeDocument/2006/relationships/hyperlink" Target="https://www.uucwc.org/services/sharing-the-work-of-christmas/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3.jpg"/><Relationship Id="rId19" Type="http://schemas.openxmlformats.org/officeDocument/2006/relationships/hyperlink" Target="https://bit.ly/2L1d9dz" TargetMode="External"/><Relationship Id="rId31" Type="http://schemas.openxmlformats.org/officeDocument/2006/relationships/hyperlink" Target="https://www.facebook.com/groups/6073646526239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ucwc.org/annual-homefront-mitten-tree-collection-begins/" TargetMode="External"/><Relationship Id="rId14" Type="http://schemas.openxmlformats.org/officeDocument/2006/relationships/image" Target="media/image6.jpg"/><Relationship Id="rId22" Type="http://schemas.openxmlformats.org/officeDocument/2006/relationships/hyperlink" Target="https://us02web.zoom.us/j/82829987277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jpg"/><Relationship Id="rId35" Type="http://schemas.openxmlformats.org/officeDocument/2006/relationships/hyperlink" Target="https://www.uucwc.org/services/annual-generations-service-2/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rgang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8341048D0340E8BE4C96E29C445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874F2-9DC0-4607-AABE-F3375379076E}"/>
      </w:docPartPr>
      <w:docPartBody>
        <w:p w:rsidR="003A08E2" w:rsidRDefault="00DA7E9C">
          <w:pPr>
            <w:pStyle w:val="538341048D0340E8BE4C96E29C445DD1"/>
          </w:pPr>
          <w:r>
            <w:t>Sunday</w:t>
          </w:r>
        </w:p>
      </w:docPartBody>
    </w:docPart>
    <w:docPart>
      <w:docPartPr>
        <w:name w:val="968FA11443B64606962C787337250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FC3A2-6082-422E-9A45-C9CA07DEF9AD}"/>
      </w:docPartPr>
      <w:docPartBody>
        <w:p w:rsidR="003A08E2" w:rsidRDefault="00DA7E9C">
          <w:pPr>
            <w:pStyle w:val="968FA11443B64606962C787337250457"/>
          </w:pPr>
          <w:r>
            <w:t>Monday</w:t>
          </w:r>
        </w:p>
      </w:docPartBody>
    </w:docPart>
    <w:docPart>
      <w:docPartPr>
        <w:name w:val="5736F5569F5346F6BF0E0CACAA2D2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52443-DED0-4693-BD45-B1A7D2CEF015}"/>
      </w:docPartPr>
      <w:docPartBody>
        <w:p w:rsidR="003A08E2" w:rsidRDefault="00DA7E9C">
          <w:pPr>
            <w:pStyle w:val="5736F5569F5346F6BF0E0CACAA2D2429"/>
          </w:pPr>
          <w:r>
            <w:t>Tuesday</w:t>
          </w:r>
        </w:p>
      </w:docPartBody>
    </w:docPart>
    <w:docPart>
      <w:docPartPr>
        <w:name w:val="DA1C202F4CCF4D36B80DE71089ED3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CB706-7D82-414D-B177-E5D9EFABF17B}"/>
      </w:docPartPr>
      <w:docPartBody>
        <w:p w:rsidR="003A08E2" w:rsidRDefault="00DA7E9C">
          <w:pPr>
            <w:pStyle w:val="DA1C202F4CCF4D36B80DE71089ED344D"/>
          </w:pPr>
          <w:r>
            <w:t>Wednesday</w:t>
          </w:r>
        </w:p>
      </w:docPartBody>
    </w:docPart>
    <w:docPart>
      <w:docPartPr>
        <w:name w:val="F1D8998694D24098AE4A9C88853CE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07C14-8B19-4EE4-9B2C-373C218F0743}"/>
      </w:docPartPr>
      <w:docPartBody>
        <w:p w:rsidR="003A08E2" w:rsidRDefault="00DA7E9C">
          <w:pPr>
            <w:pStyle w:val="F1D8998694D24098AE4A9C88853CE12C"/>
          </w:pPr>
          <w:r>
            <w:t>Thursday</w:t>
          </w:r>
        </w:p>
      </w:docPartBody>
    </w:docPart>
    <w:docPart>
      <w:docPartPr>
        <w:name w:val="BA133A6396194C74AD35CB081C7AB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6F793-F775-42DF-8956-5189CC255DBF}"/>
      </w:docPartPr>
      <w:docPartBody>
        <w:p w:rsidR="003A08E2" w:rsidRDefault="00DA7E9C">
          <w:pPr>
            <w:pStyle w:val="BA133A6396194C74AD35CB081C7AB784"/>
          </w:pPr>
          <w:r>
            <w:t>Friday</w:t>
          </w:r>
        </w:p>
      </w:docPartBody>
    </w:docPart>
    <w:docPart>
      <w:docPartPr>
        <w:name w:val="A2C6E28648D14955AD0C7253478DA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85540-850F-45D3-B4B6-3AA52C86FA9B}"/>
      </w:docPartPr>
      <w:docPartBody>
        <w:p w:rsidR="003A08E2" w:rsidRDefault="00DA7E9C">
          <w:pPr>
            <w:pStyle w:val="A2C6E28648D14955AD0C7253478DAB6A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680"/>
    <w:rsid w:val="0009316A"/>
    <w:rsid w:val="003A08E2"/>
    <w:rsid w:val="007E247D"/>
    <w:rsid w:val="00B60A6C"/>
    <w:rsid w:val="00DA7E9C"/>
    <w:rsid w:val="00E33601"/>
    <w:rsid w:val="00F8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8341048D0340E8BE4C96E29C445DD1">
    <w:name w:val="538341048D0340E8BE4C96E29C445DD1"/>
  </w:style>
  <w:style w:type="paragraph" w:customStyle="1" w:styleId="968FA11443B64606962C787337250457">
    <w:name w:val="968FA11443B64606962C787337250457"/>
  </w:style>
  <w:style w:type="paragraph" w:customStyle="1" w:styleId="5736F5569F5346F6BF0E0CACAA2D2429">
    <w:name w:val="5736F5569F5346F6BF0E0CACAA2D2429"/>
  </w:style>
  <w:style w:type="paragraph" w:customStyle="1" w:styleId="DA1C202F4CCF4D36B80DE71089ED344D">
    <w:name w:val="DA1C202F4CCF4D36B80DE71089ED344D"/>
  </w:style>
  <w:style w:type="paragraph" w:customStyle="1" w:styleId="F1D8998694D24098AE4A9C88853CE12C">
    <w:name w:val="F1D8998694D24098AE4A9C88853CE12C"/>
  </w:style>
  <w:style w:type="paragraph" w:customStyle="1" w:styleId="BA133A6396194C74AD35CB081C7AB784">
    <w:name w:val="BA133A6396194C74AD35CB081C7AB784"/>
  </w:style>
  <w:style w:type="paragraph" w:customStyle="1" w:styleId="A2C6E28648D14955AD0C7253478DAB6A">
    <w:name w:val="A2C6E28648D14955AD0C7253478DAB6A"/>
  </w:style>
  <w:style w:type="paragraph" w:customStyle="1" w:styleId="8B7657F16BBA416098EFCC300330A540">
    <w:name w:val="8B7657F16BBA416098EFCC300330A540"/>
  </w:style>
  <w:style w:type="paragraph" w:customStyle="1" w:styleId="C7A5135F57884F84B9038D69ACEAD942">
    <w:name w:val="C7A5135F57884F84B9038D69ACEAD942"/>
  </w:style>
  <w:style w:type="paragraph" w:customStyle="1" w:styleId="48764C3ABBE2420B89D581AB396DE3A1">
    <w:name w:val="48764C3ABBE2420B89D581AB396DE3A1"/>
  </w:style>
  <w:style w:type="paragraph" w:customStyle="1" w:styleId="103EB55CEDA744579C8A1C109D035D6A">
    <w:name w:val="103EB55CEDA744579C8A1C109D035D6A"/>
  </w:style>
  <w:style w:type="paragraph" w:customStyle="1" w:styleId="27776A766DED40ED9861F342A115B446">
    <w:name w:val="27776A766DED40ED9861F342A115B446"/>
  </w:style>
  <w:style w:type="paragraph" w:customStyle="1" w:styleId="1AE4CA75A21843D5A4FCC02ABB9EF0C8">
    <w:name w:val="1AE4CA75A21843D5A4FCC02ABB9EF0C8"/>
  </w:style>
  <w:style w:type="paragraph" w:customStyle="1" w:styleId="1B1E0934CDBA4771961C6BA44EC3321F">
    <w:name w:val="1B1E0934CDBA4771961C6BA44EC3321F"/>
  </w:style>
  <w:style w:type="paragraph" w:customStyle="1" w:styleId="2EE35C0A7AA044B1897B25B1587654B8">
    <w:name w:val="2EE35C0A7AA044B1897B25B1587654B8"/>
    <w:rsid w:val="00F826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65BEC-B2F9-438A-AE0B-88F42F8D1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1176</TotalTime>
  <Pages>1</Pages>
  <Words>805</Words>
  <Characters>3910</Characters>
  <Application>Microsoft Office Word</Application>
  <DocSecurity>0</DocSecurity>
  <Lines>325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Irgang</dc:creator>
  <cp:keywords/>
  <dc:description/>
  <cp:lastModifiedBy>S Irgang</cp:lastModifiedBy>
  <cp:revision>8</cp:revision>
  <dcterms:created xsi:type="dcterms:W3CDTF">2022-11-04T16:43:00Z</dcterms:created>
  <dcterms:modified xsi:type="dcterms:W3CDTF">2022-12-14T15:10:00Z</dcterms:modified>
  <cp:category/>
</cp:coreProperties>
</file>